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5"/>
        <w:gridCol w:w="9225"/>
      </w:tblGrid>
      <w:tr w:rsidR="002A4ED5" w:rsidRPr="002A4ED5" w14:paraId="73D54DB7" w14:textId="77777777" w:rsidTr="002A4ED5">
        <w:sdt>
          <w:sdtPr>
            <w:id w:val="415748049"/>
            <w:placeholder>
              <w:docPart w:val="BCA6A1850717F1498BDE50BD227058C0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5C683B1A" w14:textId="77777777" w:rsidR="002A4ED5" w:rsidRPr="002A4ED5" w:rsidRDefault="002A4ED5" w:rsidP="002A4ED5">
                <w:r w:rsidRPr="002A4ED5">
                  <w:t>Submitted by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25B0345B" w14:textId="6E2CCDF9" w:rsidR="002A4ED5" w:rsidRPr="002A4ED5" w:rsidRDefault="002A4ED5" w:rsidP="002A4ED5"/>
        </w:tc>
      </w:tr>
      <w:tr w:rsidR="002A4ED5" w:rsidRPr="002A4ED5" w14:paraId="26535BED" w14:textId="77777777" w:rsidTr="002A4ED5">
        <w:sdt>
          <w:sdtPr>
            <w:id w:val="1692185716"/>
            <w:placeholder>
              <w:docPart w:val="494CBD881ED0664CA4E7B359466D7D7D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59134A55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54178B99" w14:textId="77777777" w:rsidR="002A4ED5" w:rsidRPr="002A4ED5" w:rsidRDefault="002A4ED5" w:rsidP="002A4ED5"/>
        </w:tc>
      </w:tr>
      <w:tr w:rsidR="002A4ED5" w:rsidRPr="002A4ED5" w14:paraId="7263E5E7" w14:textId="77777777" w:rsidTr="002A4ED5">
        <w:sdt>
          <w:sdtPr>
            <w:id w:val="639315362"/>
            <w:placeholder>
              <w:docPart w:val="D73D6E7BC7447544A57160876A17EDAE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66FA69CA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2FB94A4B" w14:textId="77777777" w:rsidR="002A4ED5" w:rsidRPr="002A4ED5" w:rsidRDefault="002A4ED5" w:rsidP="002A4ED5"/>
        </w:tc>
      </w:tr>
      <w:tr w:rsidR="002A4ED5" w:rsidRPr="002A4ED5" w14:paraId="3591D4F0" w14:textId="77777777" w:rsidTr="002A4ED5">
        <w:sdt>
          <w:sdtPr>
            <w:id w:val="1062217057"/>
            <w:placeholder>
              <w:docPart w:val="A2CF23827B29A4409E0ADA4236F56C68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7D77B3C5" w14:textId="77777777"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4387949" w14:textId="77777777" w:rsidR="002A4ED5" w:rsidRPr="002A4ED5" w:rsidRDefault="002A4ED5" w:rsidP="002A4ED5"/>
        </w:tc>
      </w:tr>
      <w:tr w:rsidR="002A4ED5" w:rsidRPr="002A4ED5" w14:paraId="6C7A7CAF" w14:textId="77777777" w:rsidTr="002A4ED5">
        <w:sdt>
          <w:sdtPr>
            <w:id w:val="2001543155"/>
            <w:placeholder>
              <w:docPart w:val="F78BFC71A6EAA84B9A34AD6F7BB0D33C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36A2D8EC" w14:textId="77777777" w:rsidR="002A4ED5" w:rsidRPr="002A4ED5" w:rsidRDefault="002A4ED5" w:rsidP="002A4ED5">
                <w:r w:rsidRPr="002A4ED5">
                  <w:t>City/State/Zip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2068B87E" w14:textId="77777777" w:rsidR="002A4ED5" w:rsidRPr="002A4ED5" w:rsidRDefault="002A4ED5" w:rsidP="002A4ED5"/>
        </w:tc>
      </w:tr>
    </w:tbl>
    <w:p w14:paraId="320E2748" w14:textId="77777777" w:rsidR="00806FF3" w:rsidRDefault="00806FF3" w:rsidP="00562601">
      <w:pPr>
        <w:pStyle w:val="NoSpacing"/>
      </w:pPr>
    </w:p>
    <w:tbl>
      <w:tblPr>
        <w:tblW w:w="2882" w:type="pct"/>
        <w:tblLayout w:type="fixed"/>
        <w:tblLook w:val="04A0" w:firstRow="1" w:lastRow="0" w:firstColumn="1" w:lastColumn="0" w:noHBand="0" w:noVBand="1"/>
      </w:tblPr>
      <w:tblGrid>
        <w:gridCol w:w="3153"/>
        <w:gridCol w:w="979"/>
        <w:gridCol w:w="1048"/>
        <w:gridCol w:w="1042"/>
      </w:tblGrid>
      <w:tr w:rsidR="004A56E7" w:rsidRPr="002A4ED5" w14:paraId="01A8A0C1" w14:textId="77777777" w:rsidTr="004A56E7">
        <w:trPr>
          <w:trHeight w:val="331"/>
        </w:trPr>
        <w:sdt>
          <w:sdtPr>
            <w:id w:val="-734620487"/>
            <w:placeholder>
              <w:docPart w:val="120065C3D9E54D4E8E51C710BCAD7BCF"/>
            </w:placeholder>
            <w:temporary/>
            <w:showingPlcHdr/>
            <w15:appearance w15:val="hidden"/>
          </w:sdtPr>
          <w:sdtContent>
            <w:tc>
              <w:tcPr>
                <w:tcW w:w="253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4D13E79F" w14:textId="77777777" w:rsidR="004A56E7" w:rsidRPr="002A4ED5" w:rsidRDefault="004A56E7" w:rsidP="002A4ED5">
                <w:pPr>
                  <w:pStyle w:val="TableHeaders"/>
                </w:pPr>
                <w:r w:rsidRPr="002A4ED5">
                  <w:t>Description</w:t>
                </w:r>
              </w:p>
            </w:tc>
          </w:sdtContent>
        </w:sdt>
        <w:sdt>
          <w:sdtPr>
            <w:id w:val="405890554"/>
            <w:placeholder>
              <w:docPart w:val="358A0B5252A54D4C8AEFC7C28C0A5371"/>
            </w:placeholder>
            <w:temporary/>
            <w:showingPlcHdr/>
            <w15:appearance w15:val="hidden"/>
          </w:sdtPr>
          <w:sdtContent>
            <w:tc>
              <w:tcPr>
                <w:tcW w:w="787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97E5351" w14:textId="77777777" w:rsidR="004A56E7" w:rsidRPr="002A4ED5" w:rsidRDefault="004A56E7" w:rsidP="002A4ED5">
                <w:pPr>
                  <w:pStyle w:val="TableHeaders"/>
                </w:pPr>
                <w:r w:rsidRPr="002A4ED5">
                  <w:t>Quantity</w:t>
                </w:r>
              </w:p>
            </w:tc>
          </w:sdtContent>
        </w:sdt>
        <w:sdt>
          <w:sdtPr>
            <w:id w:val="-293606196"/>
            <w:placeholder>
              <w:docPart w:val="B03FD6C180066D45B7D0AFC3B2561558"/>
            </w:placeholder>
            <w:temporary/>
            <w:showingPlcHdr/>
            <w15:appearance w15:val="hidden"/>
          </w:sdtPr>
          <w:sdtContent>
            <w:tc>
              <w:tcPr>
                <w:tcW w:w="842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4E4F09E4" w14:textId="77777777" w:rsidR="004A56E7" w:rsidRPr="002A4ED5" w:rsidRDefault="004A56E7" w:rsidP="002A4ED5">
                <w:pPr>
                  <w:pStyle w:val="TableHeaders"/>
                </w:pPr>
                <w:r w:rsidRPr="002A4ED5">
                  <w:t>Unit Price</w:t>
                </w:r>
              </w:p>
            </w:tc>
          </w:sdtContent>
        </w:sdt>
        <w:sdt>
          <w:sdtPr>
            <w:id w:val="1236660449"/>
            <w:placeholder>
              <w:docPart w:val="A363F91C9AB15648B807DDD44772D8B9"/>
            </w:placeholder>
            <w:temporary/>
            <w:showingPlcHdr/>
            <w15:appearance w15:val="hidden"/>
          </w:sdtPr>
          <w:sdtContent>
            <w:tc>
              <w:tcPr>
                <w:tcW w:w="837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493B43E6" w14:textId="77777777" w:rsidR="004A56E7" w:rsidRPr="002A4ED5" w:rsidRDefault="004A56E7" w:rsidP="002A4ED5">
                <w:pPr>
                  <w:pStyle w:val="TableHeaders"/>
                </w:pPr>
                <w:r w:rsidRPr="002A4ED5">
                  <w:t>Amount</w:t>
                </w:r>
              </w:p>
            </w:tc>
          </w:sdtContent>
        </w:sdt>
      </w:tr>
      <w:tr w:rsidR="004A56E7" w:rsidRPr="00A47686" w14:paraId="5DF19F39" w14:textId="77777777" w:rsidTr="004A56E7">
        <w:trPr>
          <w:trHeight w:val="331"/>
        </w:trPr>
        <w:tc>
          <w:tcPr>
            <w:tcW w:w="253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3E02454" w14:textId="77777777" w:rsidR="004A56E7" w:rsidRPr="002A4ED5" w:rsidRDefault="004A56E7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87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4EDE974" w14:textId="77777777" w:rsidR="004A56E7" w:rsidRPr="00D07AC8" w:rsidRDefault="004A56E7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lang w:val="pt-BR"/>
              </w:rPr>
            </w:pPr>
          </w:p>
        </w:tc>
        <w:tc>
          <w:tcPr>
            <w:tcW w:w="842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621D9EF" w14:textId="77777777" w:rsidR="004A56E7" w:rsidRPr="00D07AC8" w:rsidRDefault="004A56E7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lang w:val="pt-BR"/>
              </w:rPr>
            </w:pPr>
          </w:p>
        </w:tc>
        <w:tc>
          <w:tcPr>
            <w:tcW w:w="837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BB29B04" w14:textId="77777777" w:rsidR="004A56E7" w:rsidRPr="00D07AC8" w:rsidRDefault="004A56E7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lang w:val="pt-BR"/>
              </w:rPr>
            </w:pPr>
          </w:p>
        </w:tc>
      </w:tr>
      <w:tr w:rsidR="004A56E7" w:rsidRPr="00A47686" w14:paraId="55CC4CF3" w14:textId="77777777" w:rsidTr="004A56E7">
        <w:tc>
          <w:tcPr>
            <w:tcW w:w="253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952E3EE" w14:textId="5A80E907" w:rsidR="004A56E7" w:rsidRPr="00D07AC8" w:rsidRDefault="004A56E7" w:rsidP="004A56E7">
            <w:pPr>
              <w:rPr>
                <w:lang w:val="pt-BR"/>
              </w:rPr>
            </w:pPr>
            <w:r>
              <w:t>Ship’s Hat</w:t>
            </w:r>
          </w:p>
        </w:tc>
        <w:tc>
          <w:tcPr>
            <w:tcW w:w="78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53A96E" w14:textId="77777777" w:rsidR="004A56E7" w:rsidRPr="00D07AC8" w:rsidRDefault="004A56E7" w:rsidP="004A56E7">
            <w:pPr>
              <w:rPr>
                <w:lang w:val="pt-BR"/>
              </w:rPr>
            </w:pPr>
          </w:p>
        </w:tc>
        <w:tc>
          <w:tcPr>
            <w:tcW w:w="84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97E24A" w14:textId="7B716951" w:rsidR="004A56E7" w:rsidRPr="00D07AC8" w:rsidRDefault="004A56E7" w:rsidP="004A56E7">
            <w:pPr>
              <w:rPr>
                <w:lang w:val="pt-BR"/>
              </w:rPr>
            </w:pPr>
            <w:r>
              <w:t>$20.00</w:t>
            </w:r>
          </w:p>
        </w:tc>
        <w:tc>
          <w:tcPr>
            <w:tcW w:w="83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D0F823" w14:textId="77777777" w:rsidR="004A56E7" w:rsidRPr="00D07AC8" w:rsidRDefault="004A56E7" w:rsidP="004A56E7">
            <w:pPr>
              <w:rPr>
                <w:lang w:val="pt-BR"/>
              </w:rPr>
            </w:pPr>
          </w:p>
        </w:tc>
      </w:tr>
      <w:tr w:rsidR="004A56E7" w:rsidRPr="00A47686" w14:paraId="3561DDCB" w14:textId="77777777" w:rsidTr="00214698">
        <w:tc>
          <w:tcPr>
            <w:tcW w:w="2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53606AB" w14:textId="2C14C51C" w:rsidR="004A56E7" w:rsidRPr="00D07AC8" w:rsidRDefault="004A56E7" w:rsidP="004A56E7">
            <w:pPr>
              <w:rPr>
                <w:lang w:val="pt-BR"/>
              </w:rPr>
            </w:pPr>
            <w:r>
              <w:t>Blue ship’s mug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822678" w14:textId="77777777" w:rsidR="004A56E7" w:rsidRPr="00D07AC8" w:rsidRDefault="004A56E7" w:rsidP="004A56E7">
            <w:pPr>
              <w:rPr>
                <w:lang w:val="pt-BR"/>
              </w:rPr>
            </w:pPr>
          </w:p>
        </w:tc>
        <w:tc>
          <w:tcPr>
            <w:tcW w:w="8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20A7D39" w14:textId="594637F4" w:rsidR="004A56E7" w:rsidRPr="00D07AC8" w:rsidRDefault="004A56E7" w:rsidP="004A56E7">
            <w:pPr>
              <w:rPr>
                <w:lang w:val="pt-BR"/>
              </w:rPr>
            </w:pPr>
            <w:r>
              <w:t>$13.00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72ACF3" w14:textId="77777777" w:rsidR="004A56E7" w:rsidRPr="00D07AC8" w:rsidRDefault="004A56E7" w:rsidP="004A56E7">
            <w:pPr>
              <w:rPr>
                <w:lang w:val="pt-BR"/>
              </w:rPr>
            </w:pPr>
          </w:p>
        </w:tc>
      </w:tr>
      <w:tr w:rsidR="004A56E7" w:rsidRPr="004A56E7" w14:paraId="46831680" w14:textId="77777777" w:rsidTr="000012F3">
        <w:tc>
          <w:tcPr>
            <w:tcW w:w="2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F2ACF6D" w14:textId="6D1892E7" w:rsidR="004A56E7" w:rsidRPr="004A56E7" w:rsidRDefault="004A56E7" w:rsidP="004A56E7">
            <w:r>
              <w:t>Fabric sew-on Concord patch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0F0E83" w14:textId="77777777" w:rsidR="004A56E7" w:rsidRPr="004A56E7" w:rsidRDefault="004A56E7" w:rsidP="004A56E7"/>
        </w:tc>
        <w:tc>
          <w:tcPr>
            <w:tcW w:w="8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BAC6F09" w14:textId="2955C8F0" w:rsidR="004A56E7" w:rsidRPr="004A56E7" w:rsidRDefault="004A56E7" w:rsidP="004A56E7">
            <w:r>
              <w:t>$6.00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2C95FF" w14:textId="77777777" w:rsidR="004A56E7" w:rsidRPr="004A56E7" w:rsidRDefault="004A56E7" w:rsidP="004A56E7"/>
        </w:tc>
      </w:tr>
      <w:tr w:rsidR="004A56E7" w:rsidRPr="004A56E7" w14:paraId="7A346218" w14:textId="77777777" w:rsidTr="0089330F">
        <w:tc>
          <w:tcPr>
            <w:tcW w:w="2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75E8F06" w14:textId="23F524EC" w:rsidR="004A56E7" w:rsidRPr="004A56E7" w:rsidRDefault="004A56E7" w:rsidP="004A56E7">
            <w:r>
              <w:t>Lapel / hat pin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09C58D" w14:textId="77777777" w:rsidR="004A56E7" w:rsidRPr="004A56E7" w:rsidRDefault="004A56E7" w:rsidP="004A56E7"/>
        </w:tc>
        <w:tc>
          <w:tcPr>
            <w:tcW w:w="8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7ECB618" w14:textId="57D8EE5E" w:rsidR="004A56E7" w:rsidRPr="004A56E7" w:rsidRDefault="004A56E7" w:rsidP="004A56E7">
            <w:r>
              <w:t>$5.00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12AAEF" w14:textId="77777777" w:rsidR="004A56E7" w:rsidRPr="004A56E7" w:rsidRDefault="004A56E7" w:rsidP="004A56E7"/>
        </w:tc>
      </w:tr>
      <w:tr w:rsidR="000D776C" w:rsidRPr="004A56E7" w14:paraId="0A0A6194" w14:textId="77777777" w:rsidTr="007B1CC4">
        <w:tc>
          <w:tcPr>
            <w:tcW w:w="2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5450DD8" w14:textId="602BE791" w:rsidR="000D776C" w:rsidRPr="004A56E7" w:rsidRDefault="000D776C" w:rsidP="000D776C">
            <w:r>
              <w:t>50</w:t>
            </w:r>
            <w:r w:rsidRPr="004F6945">
              <w:rPr>
                <w:vertAlign w:val="superscript"/>
              </w:rPr>
              <w:t>th</w:t>
            </w:r>
            <w:r>
              <w:t xml:space="preserve"> Concord challenge coin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C0C670" w14:textId="77777777" w:rsidR="000D776C" w:rsidRPr="004A56E7" w:rsidRDefault="000D776C" w:rsidP="000D776C"/>
        </w:tc>
        <w:tc>
          <w:tcPr>
            <w:tcW w:w="8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D89921A" w14:textId="440EEE69" w:rsidR="000D776C" w:rsidRPr="004A56E7" w:rsidRDefault="000D776C" w:rsidP="000D776C">
            <w:r>
              <w:t>$12.00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B6B9FF" w14:textId="77777777" w:rsidR="000D776C" w:rsidRPr="004A56E7" w:rsidRDefault="000D776C" w:rsidP="000D776C"/>
        </w:tc>
      </w:tr>
      <w:tr w:rsidR="000D776C" w:rsidRPr="004A56E7" w14:paraId="2B457B6B" w14:textId="77777777" w:rsidTr="00B2270C">
        <w:tc>
          <w:tcPr>
            <w:tcW w:w="2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E610868" w14:textId="0952992C" w:rsidR="000D776C" w:rsidRPr="004A56E7" w:rsidRDefault="000D776C" w:rsidP="000D776C">
            <w:r>
              <w:t>50</w:t>
            </w:r>
            <w:r w:rsidRPr="004F6945">
              <w:rPr>
                <w:vertAlign w:val="superscript"/>
              </w:rPr>
              <w:t>th</w:t>
            </w:r>
            <w:r>
              <w:t xml:space="preserve"> Concord shot glass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DAF0E5" w14:textId="77777777" w:rsidR="000D776C" w:rsidRPr="004A56E7" w:rsidRDefault="000D776C" w:rsidP="000D776C"/>
        </w:tc>
        <w:tc>
          <w:tcPr>
            <w:tcW w:w="8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95854E4" w14:textId="6336ED0D" w:rsidR="000D776C" w:rsidRPr="004A56E7" w:rsidRDefault="000D776C" w:rsidP="000D776C">
            <w:r>
              <w:t>$12.00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BD7530" w14:textId="77777777" w:rsidR="000D776C" w:rsidRPr="004A56E7" w:rsidRDefault="000D776C" w:rsidP="000D776C"/>
        </w:tc>
      </w:tr>
      <w:tr w:rsidR="000D776C" w:rsidRPr="004A56E7" w14:paraId="24C89495" w14:textId="77777777" w:rsidTr="00E259E8">
        <w:tc>
          <w:tcPr>
            <w:tcW w:w="2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160A38" w14:textId="58A9D79D" w:rsidR="000D776C" w:rsidRPr="004A56E7" w:rsidRDefault="000D776C" w:rsidP="000D776C">
            <w:r>
              <w:t>Window Concord standup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3D8881" w14:textId="77777777" w:rsidR="000D776C" w:rsidRPr="004A56E7" w:rsidRDefault="000D776C" w:rsidP="000D776C"/>
        </w:tc>
        <w:tc>
          <w:tcPr>
            <w:tcW w:w="8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6AA7C67" w14:textId="7FB6FF3A" w:rsidR="000D776C" w:rsidRPr="004A56E7" w:rsidRDefault="000D776C" w:rsidP="000D776C">
            <w:r>
              <w:t>$20.00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735675" w14:textId="77777777" w:rsidR="000D776C" w:rsidRPr="004A56E7" w:rsidRDefault="000D776C" w:rsidP="000D776C"/>
        </w:tc>
      </w:tr>
      <w:tr w:rsidR="000D776C" w:rsidRPr="004A56E7" w14:paraId="03447903" w14:textId="77777777" w:rsidTr="004A56E7">
        <w:tc>
          <w:tcPr>
            <w:tcW w:w="2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347923" w14:textId="3812816E" w:rsidR="000D776C" w:rsidRPr="00FB6AEC" w:rsidRDefault="00FB6AEC" w:rsidP="000D776C">
            <w:r w:rsidRPr="00FB6AEC">
              <w:rPr>
                <w:rFonts w:ascii="Arial" w:hAnsi="Arial" w:cs="Arial"/>
                <w:i/>
                <w:iCs/>
                <w:color w:val="333333"/>
                <w:spacing w:val="15"/>
              </w:rPr>
              <w:t>C</w:t>
            </w:r>
            <w:r w:rsidRPr="00FB6AEC">
              <w:rPr>
                <w:rFonts w:ascii="Arial" w:hAnsi="Arial" w:cs="Arial"/>
                <w:i/>
                <w:iCs/>
                <w:color w:val="333333"/>
                <w:spacing w:val="15"/>
              </w:rPr>
              <w:t>ruise</w:t>
            </w:r>
            <w:r w:rsidRPr="00FB6AEC">
              <w:rPr>
                <w:rFonts w:ascii="Arial" w:hAnsi="Arial" w:cs="Arial"/>
                <w:i/>
                <w:iCs/>
                <w:color w:val="333333"/>
                <w:spacing w:val="15"/>
              </w:rPr>
              <w:t xml:space="preserve"> </w:t>
            </w:r>
            <w:r w:rsidRPr="00FB6AEC">
              <w:rPr>
                <w:rFonts w:ascii="Arial" w:hAnsi="Arial" w:cs="Arial"/>
                <w:i/>
                <w:iCs/>
                <w:color w:val="333333"/>
                <w:spacing w:val="15"/>
              </w:rPr>
              <w:t>book collection</w:t>
            </w:r>
            <w:r w:rsidRPr="00FB6AEC">
              <w:rPr>
                <w:rFonts w:ascii="Arial" w:hAnsi="Arial" w:cs="Arial"/>
                <w:i/>
                <w:iCs/>
                <w:color w:val="333333"/>
                <w:spacing w:val="15"/>
                <w:shd w:val="clear" w:color="auto" w:fill="E9E9E4"/>
              </w:rPr>
              <w:t xml:space="preserve"> 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B05897" w14:textId="77777777" w:rsidR="000D776C" w:rsidRPr="004A56E7" w:rsidRDefault="000D776C" w:rsidP="000D776C"/>
        </w:tc>
        <w:tc>
          <w:tcPr>
            <w:tcW w:w="8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436FB4" w14:textId="0ED49FD0" w:rsidR="000D776C" w:rsidRPr="004A56E7" w:rsidRDefault="00FB6AEC" w:rsidP="000D776C">
            <w:r>
              <w:t>$15.00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20ED82" w14:textId="77777777" w:rsidR="000D776C" w:rsidRPr="004A56E7" w:rsidRDefault="000D776C" w:rsidP="000D776C"/>
        </w:tc>
      </w:tr>
      <w:tr w:rsidR="000D776C" w:rsidRPr="004A56E7" w14:paraId="374B1B53" w14:textId="77777777" w:rsidTr="004A56E7">
        <w:tc>
          <w:tcPr>
            <w:tcW w:w="2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1B618F" w14:textId="77777777" w:rsidR="000D776C" w:rsidRPr="004A56E7" w:rsidRDefault="000D776C" w:rsidP="000D776C"/>
        </w:tc>
        <w:tc>
          <w:tcPr>
            <w:tcW w:w="78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0CF4CD" w14:textId="77777777" w:rsidR="000D776C" w:rsidRPr="004A56E7" w:rsidRDefault="000D776C" w:rsidP="000D776C"/>
        </w:tc>
        <w:tc>
          <w:tcPr>
            <w:tcW w:w="8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182B98" w14:textId="77777777" w:rsidR="000D776C" w:rsidRPr="004A56E7" w:rsidRDefault="000D776C" w:rsidP="000D776C"/>
        </w:tc>
        <w:tc>
          <w:tcPr>
            <w:tcW w:w="8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4D5F3A" w14:textId="77777777" w:rsidR="000D776C" w:rsidRPr="004A56E7" w:rsidRDefault="000D776C" w:rsidP="000D776C"/>
        </w:tc>
      </w:tr>
      <w:tr w:rsidR="000D776C" w:rsidRPr="004A56E7" w14:paraId="3979878C" w14:textId="77777777" w:rsidTr="004A56E7">
        <w:tc>
          <w:tcPr>
            <w:tcW w:w="2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1A883F" w14:textId="77777777" w:rsidR="000D776C" w:rsidRPr="004A56E7" w:rsidRDefault="000D776C" w:rsidP="000D776C"/>
        </w:tc>
        <w:tc>
          <w:tcPr>
            <w:tcW w:w="78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040FA7" w14:textId="77777777" w:rsidR="000D776C" w:rsidRPr="004A56E7" w:rsidRDefault="000D776C" w:rsidP="000D776C"/>
        </w:tc>
        <w:tc>
          <w:tcPr>
            <w:tcW w:w="8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D921C1" w14:textId="77777777" w:rsidR="000D776C" w:rsidRPr="004A56E7" w:rsidRDefault="000D776C" w:rsidP="000D776C"/>
        </w:tc>
        <w:tc>
          <w:tcPr>
            <w:tcW w:w="8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F0C9C7" w14:textId="77777777" w:rsidR="000D776C" w:rsidRPr="004A56E7" w:rsidRDefault="000D776C" w:rsidP="000D776C"/>
        </w:tc>
      </w:tr>
      <w:tr w:rsidR="000D776C" w:rsidRPr="002A4ED5" w14:paraId="4D9A2EB9" w14:textId="77777777" w:rsidTr="004A56E7">
        <w:tc>
          <w:tcPr>
            <w:tcW w:w="2534" w:type="pct"/>
            <w:tcBorders>
              <w:top w:val="single" w:sz="4" w:space="0" w:color="auto"/>
            </w:tcBorders>
          </w:tcPr>
          <w:p w14:paraId="0DDD2941" w14:textId="77777777" w:rsidR="000D776C" w:rsidRPr="004A56E7" w:rsidRDefault="000D776C" w:rsidP="000D776C"/>
        </w:tc>
        <w:tc>
          <w:tcPr>
            <w:tcW w:w="787" w:type="pct"/>
            <w:tcBorders>
              <w:top w:val="single" w:sz="4" w:space="0" w:color="auto"/>
            </w:tcBorders>
          </w:tcPr>
          <w:p w14:paraId="714E5ED7" w14:textId="77777777" w:rsidR="000D776C" w:rsidRPr="004A56E7" w:rsidRDefault="000D776C" w:rsidP="000D776C"/>
        </w:tc>
        <w:sdt>
          <w:sdtPr>
            <w:id w:val="2064670704"/>
            <w:placeholder>
              <w:docPart w:val="DCB23963B826384BBD8BB7C9F7B3F764"/>
            </w:placeholder>
            <w:temporary/>
            <w:showingPlcHdr/>
            <w15:appearance w15:val="hidden"/>
            <w:text/>
          </w:sdtPr>
          <w:sdtContent>
            <w:tc>
              <w:tcPr>
                <w:tcW w:w="842" w:type="pct"/>
                <w:tcBorders>
                  <w:top w:val="single" w:sz="4" w:space="0" w:color="auto"/>
                </w:tcBorders>
                <w:vAlign w:val="bottom"/>
              </w:tcPr>
              <w:p w14:paraId="66994EDF" w14:textId="77777777" w:rsidR="000D776C" w:rsidRPr="002A4ED5" w:rsidRDefault="000D776C" w:rsidP="000D776C">
                <w:pPr>
                  <w:pStyle w:val="Total"/>
                </w:pPr>
                <w:r w:rsidRPr="002A4ED5">
                  <w:t>Total</w:t>
                </w:r>
              </w:p>
            </w:tc>
          </w:sdtContent>
        </w:sdt>
        <w:tc>
          <w:tcPr>
            <w:tcW w:w="837" w:type="pct"/>
            <w:tcBorders>
              <w:top w:val="single" w:sz="4" w:space="0" w:color="auto"/>
              <w:bottom w:val="single" w:sz="4" w:space="0" w:color="auto"/>
            </w:tcBorders>
          </w:tcPr>
          <w:p w14:paraId="2273C004" w14:textId="77777777" w:rsidR="000D776C" w:rsidRPr="002A4ED5" w:rsidRDefault="000D776C" w:rsidP="000D776C">
            <w:pPr>
              <w:rPr>
                <w:b/>
              </w:rPr>
            </w:pPr>
          </w:p>
        </w:tc>
      </w:tr>
    </w:tbl>
    <w:p w14:paraId="55873E7A" w14:textId="77777777" w:rsidR="00080A07" w:rsidRDefault="00080A07" w:rsidP="00F207D1"/>
    <w:p w14:paraId="56BFFA6D" w14:textId="77777777" w:rsidR="00080A07" w:rsidRDefault="00080A07" w:rsidP="00F207D1"/>
    <w:p w14:paraId="2EFF3DCF" w14:textId="4074AA8F" w:rsidR="00806FF3" w:rsidRPr="00562601" w:rsidRDefault="00F207D1" w:rsidP="00F207D1">
      <w:r>
        <w:t>Make checks payable to USS CONCORD VETERANS ASSOCIATION</w:t>
      </w:r>
    </w:p>
    <w:sectPr w:rsidR="00806FF3" w:rsidRPr="00562601" w:rsidSect="00080A0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720" w:right="720" w:bottom="720" w:left="720" w:header="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0FEA9" w14:textId="77777777" w:rsidR="009A6789" w:rsidRDefault="009A6789" w:rsidP="00650259">
      <w:pPr>
        <w:spacing w:line="240" w:lineRule="auto"/>
      </w:pPr>
      <w:r>
        <w:separator/>
      </w:r>
    </w:p>
  </w:endnote>
  <w:endnote w:type="continuationSeparator" w:id="0">
    <w:p w14:paraId="6267CA41" w14:textId="77777777" w:rsidR="009A6789" w:rsidRDefault="009A6789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3D2CAFF-3DA2-D247-BF00-E204964EBFE1}"/>
    <w:embedBold r:id="rId2" w:fontKey="{269CC833-F444-594C-82CE-5BC87321B8EB}"/>
    <w:embedItalic r:id="rId3" w:fontKey="{83D2EBF4-509E-8B48-85A3-3C193EF50286}"/>
    <w:embedBoldItalic r:id="rId4" w:fontKey="{AE13488E-71D7-524C-B532-90D0E6D67065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5" w:fontKey="{9AB80438-4C74-2A46-B89B-865C4A1C8BED}"/>
    <w:embedBold r:id="rId6" w:fontKey="{0218CE0F-C75C-5541-9284-2D3C6A7607F2}"/>
    <w:embedItalic r:id="rId7" w:fontKey="{98D65C42-FD65-1649-81B8-DCBE7CA77C75}"/>
    <w:embedBoldItalic r:id="rId8" w:fontKey="{7DEACAF8-E8E5-1F4E-A082-46ED9AD3D7EE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9" w:fontKey="{63A8E23B-652E-E048-A61F-364C9D5F15B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BBB9C12C-0EE9-3649-87C3-53B9154F5CC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1" w:fontKey="{3BF8D5D3-FF15-6146-8EF5-D62A8F9120B7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2" w:fontKey="{6822F3C3-18D2-8641-972B-3DF8381846EA}"/>
    <w:embedBold r:id="rId13" w:fontKey="{7EA499B0-25E7-D445-989F-B9DFB6CDB965}"/>
    <w:embedItalic r:id="rId14" w:fontKey="{11372328-4EB2-0247-81F4-0ADDEDDD900B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5" w:fontKey="{E85176A1-B2A8-A64B-83E0-1C371041AC44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Italic r:id="rId16" w:fontKey="{B078DF2C-A743-DC4C-A5E6-CAA11209E1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10CEF" w14:textId="77777777" w:rsidR="00667507" w:rsidRDefault="0066750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1412B" w14:textId="53401134" w:rsidR="00B4613B" w:rsidRDefault="00B4613B" w:rsidP="00F207D1">
    <w:pPr>
      <w:pStyle w:val="Thankyou"/>
    </w:pPr>
    <w:r>
      <w:t>Thank you for shopping at “your” Association Store!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6B2C9" w14:textId="77777777" w:rsidR="00667507" w:rsidRDefault="006675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5CB929" w14:textId="77777777" w:rsidR="009A6789" w:rsidRDefault="009A6789" w:rsidP="00650259">
      <w:pPr>
        <w:spacing w:line="240" w:lineRule="auto"/>
      </w:pPr>
      <w:r>
        <w:separator/>
      </w:r>
    </w:p>
  </w:footnote>
  <w:footnote w:type="continuationSeparator" w:id="0">
    <w:p w14:paraId="32482EEE" w14:textId="77777777" w:rsidR="009A6789" w:rsidRDefault="009A6789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E6E3A" w14:textId="77777777" w:rsidR="00667507" w:rsidRDefault="0066750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68AD3" w14:textId="795714AF" w:rsidR="00291D9D" w:rsidRDefault="00291D9D" w:rsidP="00291D9D">
    <w:pPr>
      <w:pStyle w:val="NoSpacing"/>
    </w:pPr>
  </w:p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150"/>
      <w:gridCol w:w="9650"/>
    </w:tblGrid>
    <w:tr w:rsidR="00291D9D" w:rsidRPr="00562601" w14:paraId="199C3A88" w14:textId="77777777" w:rsidTr="00D2275A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0D88A655" w14:textId="30625AB9" w:rsidR="00291D9D" w:rsidRPr="00562601" w:rsidRDefault="001A4DFC" w:rsidP="00291D9D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234536">
            <w:rPr>
              <w:noProof/>
            </w:rPr>
            <w:drawing>
              <wp:inline distT="0" distB="0" distL="0" distR="0" wp14:anchorId="483F3C94" wp14:editId="3D03DDA5">
                <wp:extent cx="593678" cy="598742"/>
                <wp:effectExtent l="0" t="0" r="0" b="0"/>
                <wp:docPr id="2" name="Pictur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678" cy="5987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731F1C" w:themeFill="accent5"/>
          <w:vAlign w:val="center"/>
        </w:tcPr>
        <w:p w14:paraId="4E61D103" w14:textId="26981E13" w:rsidR="00291D9D" w:rsidRPr="002B69B4" w:rsidRDefault="00291D9D" w:rsidP="00291D9D">
          <w:pPr>
            <w:pStyle w:val="Header"/>
          </w:pPr>
          <w:r>
            <w:t>USS Concord Ship’s Store</w:t>
          </w:r>
          <w:r w:rsidR="001A4DFC">
            <w:t xml:space="preserve"> Order Form</w:t>
          </w:r>
        </w:p>
      </w:tc>
    </w:tr>
  </w:tbl>
  <w:p w14:paraId="10D56F56" w14:textId="7750457C" w:rsidR="00562601" w:rsidRDefault="00562601" w:rsidP="00291D9D">
    <w:pPr>
      <w:pStyle w:val="NoSpacing"/>
    </w:pPr>
  </w:p>
  <w:p w14:paraId="0873A01F" w14:textId="332745F9" w:rsidR="00291D9D" w:rsidRDefault="00C23507" w:rsidP="00562601">
    <w:pPr>
      <w:pStyle w:val="NoSpacing"/>
    </w:pPr>
    <w:r w:rsidRPr="00D079D8">
      <w:t>STORE OPERATOR</w:t>
    </w:r>
  </w:p>
  <w:p w14:paraId="172F4CF8" w14:textId="43C8254A" w:rsidR="00C23507" w:rsidRDefault="00C23507" w:rsidP="00562601">
    <w:pPr>
      <w:pStyle w:val="NoSpacing"/>
    </w:pPr>
    <w:r>
      <w:t>Geoff Easter</w:t>
    </w:r>
  </w:p>
  <w:p w14:paraId="16610E59" w14:textId="7B2DE552" w:rsidR="00C23507" w:rsidRDefault="00C23507" w:rsidP="00562601">
    <w:pPr>
      <w:pStyle w:val="NoSpacing"/>
    </w:pPr>
    <w:r>
      <w:t>Phone 74</w:t>
    </w:r>
    <w:r w:rsidR="00667507">
      <w:t>0</w:t>
    </w:r>
    <w:r>
      <w:t>-891-5843</w:t>
    </w:r>
  </w:p>
  <w:p w14:paraId="12D16D28" w14:textId="38C088C9" w:rsidR="00C23507" w:rsidRDefault="00C23507" w:rsidP="00F207D1">
    <w:pPr>
      <w:pStyle w:val="NoSpacing"/>
    </w:pPr>
    <w:r>
      <w:t>Gbeaster825@aol.com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548A3" w14:textId="77777777" w:rsidR="00667507" w:rsidRDefault="0066750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715660747">
    <w:abstractNumId w:val="11"/>
  </w:num>
  <w:num w:numId="2" w16cid:durableId="1154492620">
    <w:abstractNumId w:val="7"/>
  </w:num>
  <w:num w:numId="3" w16cid:durableId="240451991">
    <w:abstractNumId w:val="15"/>
  </w:num>
  <w:num w:numId="4" w16cid:durableId="1286235123">
    <w:abstractNumId w:val="12"/>
  </w:num>
  <w:num w:numId="5" w16cid:durableId="477957296">
    <w:abstractNumId w:val="13"/>
  </w:num>
  <w:num w:numId="6" w16cid:durableId="1569539444">
    <w:abstractNumId w:val="19"/>
  </w:num>
  <w:num w:numId="7" w16cid:durableId="1970235219">
    <w:abstractNumId w:val="6"/>
  </w:num>
  <w:num w:numId="8" w16cid:durableId="1974208494">
    <w:abstractNumId w:val="10"/>
  </w:num>
  <w:num w:numId="9" w16cid:durableId="1979650993">
    <w:abstractNumId w:val="17"/>
  </w:num>
  <w:num w:numId="10" w16cid:durableId="188841093">
    <w:abstractNumId w:val="1"/>
  </w:num>
  <w:num w:numId="11" w16cid:durableId="523252065">
    <w:abstractNumId w:val="5"/>
  </w:num>
  <w:num w:numId="12" w16cid:durableId="1270358206">
    <w:abstractNumId w:val="0"/>
  </w:num>
  <w:num w:numId="13" w16cid:durableId="1848518721">
    <w:abstractNumId w:val="2"/>
  </w:num>
  <w:num w:numId="14" w16cid:durableId="557714824">
    <w:abstractNumId w:val="9"/>
  </w:num>
  <w:num w:numId="15" w16cid:durableId="450394103">
    <w:abstractNumId w:val="8"/>
  </w:num>
  <w:num w:numId="16" w16cid:durableId="1770546599">
    <w:abstractNumId w:val="16"/>
  </w:num>
  <w:num w:numId="17" w16cid:durableId="1908875428">
    <w:abstractNumId w:val="3"/>
  </w:num>
  <w:num w:numId="18" w16cid:durableId="1983271331">
    <w:abstractNumId w:val="21"/>
  </w:num>
  <w:num w:numId="19" w16cid:durableId="724068876">
    <w:abstractNumId w:val="18"/>
  </w:num>
  <w:num w:numId="20" w16cid:durableId="1781221696">
    <w:abstractNumId w:val="14"/>
  </w:num>
  <w:num w:numId="21" w16cid:durableId="1047265863">
    <w:abstractNumId w:val="20"/>
  </w:num>
  <w:num w:numId="22" w16cid:durableId="1060790921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2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AC8"/>
    <w:rsid w:val="00003B30"/>
    <w:rsid w:val="00045CA6"/>
    <w:rsid w:val="00052382"/>
    <w:rsid w:val="0006568A"/>
    <w:rsid w:val="00076F0F"/>
    <w:rsid w:val="00080A07"/>
    <w:rsid w:val="00084253"/>
    <w:rsid w:val="000D1F49"/>
    <w:rsid w:val="000D776C"/>
    <w:rsid w:val="000F5C88"/>
    <w:rsid w:val="001727CA"/>
    <w:rsid w:val="001A4DFC"/>
    <w:rsid w:val="001E4E2C"/>
    <w:rsid w:val="00261C01"/>
    <w:rsid w:val="00291D9D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B5DDD"/>
    <w:rsid w:val="003F0847"/>
    <w:rsid w:val="0040090B"/>
    <w:rsid w:val="00446538"/>
    <w:rsid w:val="0046302A"/>
    <w:rsid w:val="00487D2D"/>
    <w:rsid w:val="004A56E7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250A2"/>
    <w:rsid w:val="0063739C"/>
    <w:rsid w:val="00650259"/>
    <w:rsid w:val="00667507"/>
    <w:rsid w:val="006D2ABC"/>
    <w:rsid w:val="006F1D1B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40E73"/>
    <w:rsid w:val="0098597D"/>
    <w:rsid w:val="00991B30"/>
    <w:rsid w:val="009A6789"/>
    <w:rsid w:val="009D406B"/>
    <w:rsid w:val="009F2638"/>
    <w:rsid w:val="009F619A"/>
    <w:rsid w:val="009F6DDE"/>
    <w:rsid w:val="00A370A8"/>
    <w:rsid w:val="00A47686"/>
    <w:rsid w:val="00A60442"/>
    <w:rsid w:val="00AC2926"/>
    <w:rsid w:val="00B04A50"/>
    <w:rsid w:val="00B160CA"/>
    <w:rsid w:val="00B22862"/>
    <w:rsid w:val="00B4613B"/>
    <w:rsid w:val="00BD4753"/>
    <w:rsid w:val="00BD5CB1"/>
    <w:rsid w:val="00BE62EE"/>
    <w:rsid w:val="00BF17D0"/>
    <w:rsid w:val="00C003BA"/>
    <w:rsid w:val="00C23507"/>
    <w:rsid w:val="00C427EB"/>
    <w:rsid w:val="00C46878"/>
    <w:rsid w:val="00C81922"/>
    <w:rsid w:val="00CB4A51"/>
    <w:rsid w:val="00CD4532"/>
    <w:rsid w:val="00CD47B0"/>
    <w:rsid w:val="00CE6104"/>
    <w:rsid w:val="00CE7918"/>
    <w:rsid w:val="00D07AC8"/>
    <w:rsid w:val="00D16163"/>
    <w:rsid w:val="00DB3FAD"/>
    <w:rsid w:val="00DD447B"/>
    <w:rsid w:val="00DF0832"/>
    <w:rsid w:val="00E0535A"/>
    <w:rsid w:val="00E61C09"/>
    <w:rsid w:val="00E677FE"/>
    <w:rsid w:val="00EB3B58"/>
    <w:rsid w:val="00EC7359"/>
    <w:rsid w:val="00EE3054"/>
    <w:rsid w:val="00F00606"/>
    <w:rsid w:val="00F01256"/>
    <w:rsid w:val="00F207D1"/>
    <w:rsid w:val="00F5418C"/>
    <w:rsid w:val="00F549BE"/>
    <w:rsid w:val="00FB6AEC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0A524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paragraph" w:customStyle="1" w:styleId="smalltypecentered">
    <w:name w:val="small type centered"/>
    <w:basedOn w:val="Normal"/>
    <w:rsid w:val="00B4613B"/>
    <w:pPr>
      <w:spacing w:before="660" w:after="120" w:line="264" w:lineRule="auto"/>
      <w:jc w:val="center"/>
    </w:pPr>
    <w:rPr>
      <w:rFonts w:eastAsia="Times New Roman" w:cs="Times New Roman"/>
      <w:color w:val="7F7F7F" w:themeColor="text1" w:themeTint="80"/>
      <w:spacing w:val="4"/>
      <w:sz w:val="16"/>
      <w:szCs w:val="18"/>
    </w:rPr>
  </w:style>
  <w:style w:type="paragraph" w:customStyle="1" w:styleId="Thankyou">
    <w:name w:val="Thank you"/>
    <w:basedOn w:val="Normal"/>
    <w:autoRedefine/>
    <w:rsid w:val="00B4613B"/>
    <w:pPr>
      <w:spacing w:line="288" w:lineRule="auto"/>
      <w:jc w:val="center"/>
    </w:pPr>
    <w:rPr>
      <w:rFonts w:eastAsia="Times New Roman" w:cs="Times New Roman"/>
      <w:b/>
      <w:bCs/>
      <w:i/>
      <w:iCs/>
      <w:sz w:val="20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timkarriker/Library/Containers/com.microsoft.Word/Data/Library/Application%20Support/Microsoft/Office/16.0/DTS/Search/%7b11CDC3F0-F1E5-0E48-9E08-74DC08C2BC5D%7dtf22837067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CA6A1850717F1498BDE50BD227058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814AA7-10BE-CF49-B04D-B6E84BF2C52B}"/>
      </w:docPartPr>
      <w:docPartBody>
        <w:p w:rsidR="00EE2A1F" w:rsidRDefault="00000000">
          <w:pPr>
            <w:pStyle w:val="BCA6A1850717F1498BDE50BD227058C0"/>
          </w:pPr>
          <w:r w:rsidRPr="002A4ED5">
            <w:t>Submitted by</w:t>
          </w:r>
        </w:p>
      </w:docPartBody>
    </w:docPart>
    <w:docPart>
      <w:docPartPr>
        <w:name w:val="494CBD881ED0664CA4E7B359466D7D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2C7E27-F662-3A4E-BF18-553125BB0D92}"/>
      </w:docPartPr>
      <w:docPartBody>
        <w:p w:rsidR="00EE2A1F" w:rsidRDefault="00000000">
          <w:pPr>
            <w:pStyle w:val="494CBD881ED0664CA4E7B359466D7D7D"/>
          </w:pPr>
          <w:r w:rsidRPr="002A4ED5">
            <w:t>Phone</w:t>
          </w:r>
        </w:p>
      </w:docPartBody>
    </w:docPart>
    <w:docPart>
      <w:docPartPr>
        <w:name w:val="D73D6E7BC7447544A57160876A17ED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DEC5B8-B376-804F-88F5-68D7474CF4CE}"/>
      </w:docPartPr>
      <w:docPartBody>
        <w:p w:rsidR="00EE2A1F" w:rsidRDefault="00000000">
          <w:pPr>
            <w:pStyle w:val="D73D6E7BC7447544A57160876A17EDAE"/>
          </w:pPr>
          <w:r w:rsidRPr="002A4ED5">
            <w:t>Email</w:t>
          </w:r>
        </w:p>
      </w:docPartBody>
    </w:docPart>
    <w:docPart>
      <w:docPartPr>
        <w:name w:val="A2CF23827B29A4409E0ADA4236F56C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892FD4-A336-AC43-B976-2F0A323D3A50}"/>
      </w:docPartPr>
      <w:docPartBody>
        <w:p w:rsidR="00EE2A1F" w:rsidRDefault="00000000">
          <w:pPr>
            <w:pStyle w:val="A2CF23827B29A4409E0ADA4236F56C68"/>
          </w:pPr>
          <w:r w:rsidRPr="002A4ED5">
            <w:t>Address</w:t>
          </w:r>
        </w:p>
      </w:docPartBody>
    </w:docPart>
    <w:docPart>
      <w:docPartPr>
        <w:name w:val="F78BFC71A6EAA84B9A34AD6F7BB0D3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2ECDE5-7E03-944E-A0C9-9F98F1D9563F}"/>
      </w:docPartPr>
      <w:docPartBody>
        <w:p w:rsidR="00EE2A1F" w:rsidRDefault="00000000">
          <w:pPr>
            <w:pStyle w:val="F78BFC71A6EAA84B9A34AD6F7BB0D33C"/>
          </w:pPr>
          <w:r w:rsidRPr="002A4ED5">
            <w:t>City/State/Zip</w:t>
          </w:r>
        </w:p>
      </w:docPartBody>
    </w:docPart>
    <w:docPart>
      <w:docPartPr>
        <w:name w:val="120065C3D9E54D4E8E51C710BCAD7B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523683-9D91-F84B-B915-212E6A9C63C3}"/>
      </w:docPartPr>
      <w:docPartBody>
        <w:p w:rsidR="00137F74" w:rsidRDefault="00EE2A1F" w:rsidP="00EE2A1F">
          <w:pPr>
            <w:pStyle w:val="120065C3D9E54D4E8E51C710BCAD7BCF"/>
          </w:pPr>
          <w:r w:rsidRPr="002A4ED5">
            <w:t>Description</w:t>
          </w:r>
        </w:p>
      </w:docPartBody>
    </w:docPart>
    <w:docPart>
      <w:docPartPr>
        <w:name w:val="358A0B5252A54D4C8AEFC7C28C0A53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76B3FC-9736-5745-9D7B-22D95BAE26FE}"/>
      </w:docPartPr>
      <w:docPartBody>
        <w:p w:rsidR="00137F74" w:rsidRDefault="00EE2A1F" w:rsidP="00EE2A1F">
          <w:pPr>
            <w:pStyle w:val="358A0B5252A54D4C8AEFC7C28C0A5371"/>
          </w:pPr>
          <w:r w:rsidRPr="002A4ED5">
            <w:t>Quantity</w:t>
          </w:r>
        </w:p>
      </w:docPartBody>
    </w:docPart>
    <w:docPart>
      <w:docPartPr>
        <w:name w:val="B03FD6C180066D45B7D0AFC3B25615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352B6B-8170-B944-87DE-F64AA8DC6F96}"/>
      </w:docPartPr>
      <w:docPartBody>
        <w:p w:rsidR="00137F74" w:rsidRDefault="00EE2A1F" w:rsidP="00EE2A1F">
          <w:pPr>
            <w:pStyle w:val="B03FD6C180066D45B7D0AFC3B2561558"/>
          </w:pPr>
          <w:r w:rsidRPr="002A4ED5">
            <w:t>Unit Price</w:t>
          </w:r>
        </w:p>
      </w:docPartBody>
    </w:docPart>
    <w:docPart>
      <w:docPartPr>
        <w:name w:val="A363F91C9AB15648B807DDD44772D8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67A5C3-4A12-B746-A0D8-B62A16828BFA}"/>
      </w:docPartPr>
      <w:docPartBody>
        <w:p w:rsidR="00137F74" w:rsidRDefault="00EE2A1F" w:rsidP="00EE2A1F">
          <w:pPr>
            <w:pStyle w:val="A363F91C9AB15648B807DDD44772D8B9"/>
          </w:pPr>
          <w:r w:rsidRPr="002A4ED5">
            <w:t>Amount</w:t>
          </w:r>
        </w:p>
      </w:docPartBody>
    </w:docPart>
    <w:docPart>
      <w:docPartPr>
        <w:name w:val="DCB23963B826384BBD8BB7C9F7B3F7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A0EDA-6740-FE4A-A580-9CDDD2A72AC1}"/>
      </w:docPartPr>
      <w:docPartBody>
        <w:p w:rsidR="00137F74" w:rsidRDefault="00EE2A1F" w:rsidP="00EE2A1F">
          <w:pPr>
            <w:pStyle w:val="DCB23963B826384BBD8BB7C9F7B3F764"/>
          </w:pPr>
          <w:r w:rsidRPr="002A4ED5"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444"/>
    <w:rsid w:val="00137F74"/>
    <w:rsid w:val="004C2BC7"/>
    <w:rsid w:val="00A64444"/>
    <w:rsid w:val="00C668CB"/>
    <w:rsid w:val="00EE2A1F"/>
    <w:rsid w:val="00F42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CA6A1850717F1498BDE50BD227058C0">
    <w:name w:val="BCA6A1850717F1498BDE50BD227058C0"/>
  </w:style>
  <w:style w:type="paragraph" w:customStyle="1" w:styleId="494CBD881ED0664CA4E7B359466D7D7D">
    <w:name w:val="494CBD881ED0664CA4E7B359466D7D7D"/>
  </w:style>
  <w:style w:type="paragraph" w:customStyle="1" w:styleId="D73D6E7BC7447544A57160876A17EDAE">
    <w:name w:val="D73D6E7BC7447544A57160876A17EDAE"/>
  </w:style>
  <w:style w:type="paragraph" w:customStyle="1" w:styleId="A2CF23827B29A4409E0ADA4236F56C68">
    <w:name w:val="A2CF23827B29A4409E0ADA4236F56C68"/>
  </w:style>
  <w:style w:type="paragraph" w:customStyle="1" w:styleId="F78BFC71A6EAA84B9A34AD6F7BB0D33C">
    <w:name w:val="F78BFC71A6EAA84B9A34AD6F7BB0D33C"/>
  </w:style>
  <w:style w:type="paragraph" w:customStyle="1" w:styleId="120065C3D9E54D4E8E51C710BCAD7BCF">
    <w:name w:val="120065C3D9E54D4E8E51C710BCAD7BCF"/>
    <w:rsid w:val="00EE2A1F"/>
  </w:style>
  <w:style w:type="paragraph" w:customStyle="1" w:styleId="358A0B5252A54D4C8AEFC7C28C0A5371">
    <w:name w:val="358A0B5252A54D4C8AEFC7C28C0A5371"/>
    <w:rsid w:val="00EE2A1F"/>
  </w:style>
  <w:style w:type="paragraph" w:customStyle="1" w:styleId="B03FD6C180066D45B7D0AFC3B2561558">
    <w:name w:val="B03FD6C180066D45B7D0AFC3B2561558"/>
    <w:rsid w:val="00EE2A1F"/>
  </w:style>
  <w:style w:type="paragraph" w:customStyle="1" w:styleId="A363F91C9AB15648B807DDD44772D8B9">
    <w:name w:val="A363F91C9AB15648B807DDD44772D8B9"/>
    <w:rsid w:val="00EE2A1F"/>
  </w:style>
  <w:style w:type="paragraph" w:customStyle="1" w:styleId="DCB23963B826384BBD8BB7C9F7B3F764">
    <w:name w:val="DCB23963B826384BBD8BB7C9F7B3F764"/>
    <w:rsid w:val="00EE2A1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7011F6F-70BB-6548-8CEC-7B31B48ED5BC}">
  <we:reference id="wa104178141" version="4.3.3.0" store="en-US" storeType="OMEX"/>
  <we:alternateReferences>
    <we:reference id="WA104178141" version="4.3.3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{11CDC3F0-F1E5-0E48-9E08-74DC08C2BC5D}tf22837067_win32.dotx</Template>
  <TotalTime>0</TotalTime>
  <Pages>1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2023-05-23T13:16:00Z</dcterms:created>
  <dcterms:modified xsi:type="dcterms:W3CDTF">2023-05-28T14:37:00Z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